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AD87F" w14:textId="77777777" w:rsidR="007E7A9A" w:rsidRPr="00963235" w:rsidRDefault="00FC52A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8243"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4492092E"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FAF26" id="_x0000_t202" coordsize="21600,21600" o:spt="202" path="m,l,21600r21600,l21600,xe">
                <v:stroke joinstyle="miter"/>
                <v:path gradientshapeok="t" o:connecttype="rect"/>
              </v:shapetype>
              <v:shape id="Text Box 9" o:spid="_x0000_s1026"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" fillcolor="#dfdff0" strokecolor="#006fc0" strokeweight="1.5pt">
                <v:path arrowok="t"/>
                <v:textbox style="layout-flow:vertical;mso-layout-flow-alt:bottom-to-top" inset="0,0,0,0">
                  <w:txbxContent>
                    <w:p w14:paraId="4492092E"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C40E8"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4B52E95C"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46CF4989" w14:textId="0CB94889" w:rsidR="006941E6" w:rsidRPr="00FF036D" w:rsidRDefault="00FF036D" w:rsidP="00FF036D">
                            <w:pPr>
                              <w:pStyle w:val="BodyText"/>
                              <w:spacing w:before="58" w:line="249" w:lineRule="auto"/>
                              <w:ind w:left="130" w:right="204" w:firstLine="0"/>
                              <w:rPr>
                                <w:rFonts w:asciiTheme="minorHAnsi" w:hAnsiTheme="minorHAnsi" w:cstheme="minorHAnsi"/>
                                <w:sz w:val="14"/>
                                <w:szCs w:val="14"/>
                              </w:rPr>
                            </w:pPr>
                            <w:r w:rsidRPr="00FF036D">
                              <w:rPr>
                                <w:rFonts w:cstheme="minorHAnsi"/>
                                <w:color w:val="000000" w:themeColor="text1"/>
                                <w:sz w:val="16"/>
                                <w:szCs w:val="16"/>
                              </w:rPr>
                              <w:t>Students in Y8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7"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2la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kIbE+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LcDaVoDAgAA5AMAAA4AAAAA&#10;AAAAAAAAAAAALgIAAGRycy9lMm9Eb2MueG1sUEsBAi0AFAAGAAgAAAAhAHHSK8jeAAAADAEAAA8A&#10;AAAAAAAAAAAAAAAAXQQAAGRycy9kb3ducmV2LnhtbFBLBQYAAAAABAAEAPMAAABoBQAAAAA=&#10;" filled="f" strokecolor="#006fc0" strokeweight="1.5pt">
                <v:path arrowok="t"/>
                <v:textbox inset="0,0,0,0">
                  <w:txbxContent>
                    <w:p w14:paraId="3FFC40E8"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4B52E95C"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46CF4989" w14:textId="0CB94889" w:rsidR="006941E6" w:rsidRPr="00FF036D" w:rsidRDefault="00FF036D" w:rsidP="00FF036D">
                      <w:pPr>
                        <w:pStyle w:val="BodyText"/>
                        <w:spacing w:before="58" w:line="249" w:lineRule="auto"/>
                        <w:ind w:left="130" w:right="204" w:firstLine="0"/>
                        <w:rPr>
                          <w:rFonts w:asciiTheme="minorHAnsi" w:hAnsiTheme="minorHAnsi" w:cstheme="minorHAnsi"/>
                          <w:sz w:val="14"/>
                          <w:szCs w:val="14"/>
                        </w:rPr>
                      </w:pPr>
                      <w:r w:rsidRPr="00FF036D">
                        <w:rPr>
                          <w:rFonts w:cstheme="minorHAnsi"/>
                          <w:color w:val="000000" w:themeColor="text1"/>
                          <w:sz w:val="16"/>
                          <w:szCs w:val="16"/>
                        </w:rPr>
                        <w:t>Students in Y8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skills.</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0297C8A0"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8"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qt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RD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DqWIqt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0297C8A0"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82F8FAC"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13A79773"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25D9D282" w14:textId="77777777" w:rsidR="00FF036D" w:rsidRPr="00FF036D" w:rsidRDefault="00FF036D" w:rsidP="00FF036D">
                            <w:pPr>
                              <w:pStyle w:val="BodyText"/>
                              <w:spacing w:before="58" w:line="249" w:lineRule="auto"/>
                              <w:ind w:left="130" w:right="204" w:firstLine="0"/>
                              <w:rPr>
                                <w:rFonts w:asciiTheme="minorHAnsi" w:hAnsiTheme="minorHAnsi" w:cstheme="minorHAnsi"/>
                                <w:sz w:val="14"/>
                                <w:szCs w:val="14"/>
                              </w:rPr>
                            </w:pPr>
                            <w:r w:rsidRPr="00FF036D">
                              <w:rPr>
                                <w:rFonts w:cstheme="minorHAnsi"/>
                                <w:color w:val="000000" w:themeColor="text1"/>
                                <w:sz w:val="16"/>
                                <w:szCs w:val="16"/>
                              </w:rPr>
                              <w:t>Students in Y8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skills.</w:t>
                            </w:r>
                          </w:p>
                          <w:p w14:paraId="1F69C1B7" w14:textId="0327B866" w:rsidR="00E65045" w:rsidRPr="00190600" w:rsidRDefault="00E65045" w:rsidP="00FF036D">
                            <w:pPr>
                              <w:pStyle w:val="BodyText"/>
                              <w:spacing w:before="58" w:line="249" w:lineRule="auto"/>
                              <w:ind w:left="96" w:right="198" w:firstLine="12"/>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29"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CfDoEAAwIAAOQDAAAOAAAA&#10;AAAAAAAAAAAAAC4CAABkcnMvZTJvRG9jLnhtbFBLAQItABQABgAIAAAAIQAZhLWZ3wAAAA0BAAAP&#10;AAAAAAAAAAAAAAAAAF0EAABkcnMvZG93bnJldi54bWxQSwUGAAAAAAQABADzAAAAaQUAAAAA&#10;" filled="f" strokecolor="#006fc0" strokeweight="1.5pt">
                <v:path arrowok="t"/>
                <v:textbox inset="0,0,0,0">
                  <w:txbxContent>
                    <w:p w14:paraId="382F8FAC"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13A79773"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25D9D282" w14:textId="77777777" w:rsidR="00FF036D" w:rsidRPr="00FF036D" w:rsidRDefault="00FF036D" w:rsidP="00FF036D">
                      <w:pPr>
                        <w:pStyle w:val="BodyText"/>
                        <w:spacing w:before="58" w:line="249" w:lineRule="auto"/>
                        <w:ind w:left="130" w:right="204" w:firstLine="0"/>
                        <w:rPr>
                          <w:rFonts w:asciiTheme="minorHAnsi" w:hAnsiTheme="minorHAnsi" w:cstheme="minorHAnsi"/>
                          <w:sz w:val="14"/>
                          <w:szCs w:val="14"/>
                        </w:rPr>
                      </w:pPr>
                      <w:r w:rsidRPr="00FF036D">
                        <w:rPr>
                          <w:rFonts w:cstheme="minorHAnsi"/>
                          <w:color w:val="000000" w:themeColor="text1"/>
                          <w:sz w:val="16"/>
                          <w:szCs w:val="16"/>
                        </w:rPr>
                        <w:t>Students in Y8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skills.</w:t>
                      </w:r>
                    </w:p>
                    <w:p w14:paraId="1F69C1B7" w14:textId="0327B866" w:rsidR="00E65045" w:rsidRPr="00190600" w:rsidRDefault="00E65045" w:rsidP="00FF036D">
                      <w:pPr>
                        <w:pStyle w:val="BodyText"/>
                        <w:spacing w:before="58" w:line="249" w:lineRule="auto"/>
                        <w:ind w:left="96" w:right="198" w:firstLine="12"/>
                        <w:jc w:val="both"/>
                        <w:rPr>
                          <w:rFonts w:asciiTheme="minorHAnsi" w:hAnsiTheme="minorHAnsi" w:cstheme="minorHAnsi"/>
                        </w:rPr>
                      </w:pP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1"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A5A2F60"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0D83FC1"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6312ACB2" w14:textId="6F185C13" w:rsidR="00152894" w:rsidRPr="00FF036D" w:rsidRDefault="00FF036D" w:rsidP="00FF036D">
                            <w:pPr>
                              <w:pStyle w:val="BodyText"/>
                              <w:spacing w:before="58" w:line="249" w:lineRule="auto"/>
                              <w:ind w:left="130" w:firstLine="0"/>
                              <w:rPr>
                                <w:rFonts w:asciiTheme="minorHAnsi" w:hAnsiTheme="minorHAnsi" w:cstheme="minorHAnsi"/>
                                <w:sz w:val="18"/>
                                <w:szCs w:val="18"/>
                              </w:rPr>
                            </w:pPr>
                            <w:r w:rsidRPr="00FF036D">
                              <w:rPr>
                                <w:rFonts w:cstheme="minorHAnsi"/>
                                <w:color w:val="000000" w:themeColor="text1"/>
                                <w:sz w:val="20"/>
                                <w:szCs w:val="20"/>
                              </w:rPr>
                              <w:t>Towards the end of year students will have an End of Year assessment, in which they will be assessed on knowledge gained through the year, this will be applied to both descriptive and explanatory style questions.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0" type="#_x0000_t202" style="position:absolute;left:0;text-align:left;margin-left:467.35pt;margin-top:558.5pt;width:117.7pt;height:179.9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" filled="f" strokecolor="#006fc0" strokeweight="1.5pt">
                <v:path arrowok="t"/>
                <v:textbox inset="0,0,0,0">
                  <w:txbxContent>
                    <w:p w14:paraId="2A5A2F60"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0D83FC1"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6312ACB2" w14:textId="6F185C13" w:rsidR="00152894" w:rsidRPr="00FF036D" w:rsidRDefault="00FF036D" w:rsidP="00FF036D">
                      <w:pPr>
                        <w:pStyle w:val="BodyText"/>
                        <w:spacing w:before="58" w:line="249" w:lineRule="auto"/>
                        <w:ind w:left="130" w:firstLine="0"/>
                        <w:rPr>
                          <w:rFonts w:asciiTheme="minorHAnsi" w:hAnsiTheme="minorHAnsi" w:cstheme="minorHAnsi"/>
                          <w:sz w:val="18"/>
                          <w:szCs w:val="18"/>
                        </w:rPr>
                      </w:pPr>
                      <w:r w:rsidRPr="00FF036D">
                        <w:rPr>
                          <w:rFonts w:cstheme="minorHAnsi"/>
                          <w:color w:val="000000" w:themeColor="text1"/>
                          <w:sz w:val="20"/>
                          <w:szCs w:val="20"/>
                        </w:rPr>
                        <w:t>Towards the end of year students will have an End of Year assessment, in which they will be assessed on knowledge gained through the year, this will be applied to both descriptive and explanatory style questions.</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9"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420406FC"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1" type="#_x0000_t202" style="position:absolute;left:0;text-align:left;margin-left:6.85pt;margin-top:486.85pt;width:26.8pt;height:179.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MW3Vr8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420406FC"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7B6AE57E">
                <wp:simplePos x="0" y="0"/>
                <wp:positionH relativeFrom="character">
                  <wp:posOffset>-1258570</wp:posOffset>
                </wp:positionH>
                <wp:positionV relativeFrom="page">
                  <wp:posOffset>9498330</wp:posOffset>
                </wp:positionV>
                <wp:extent cx="7298055" cy="1074420"/>
                <wp:effectExtent l="0" t="0" r="17145" b="11430"/>
                <wp:wrapTight wrapText="bothSides">
                  <wp:wrapPolygon edited="0">
                    <wp:start x="0" y="0"/>
                    <wp:lineTo x="0" y="21447"/>
                    <wp:lineTo x="21594" y="21447"/>
                    <wp:lineTo x="21594"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80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8747A5A" w14:textId="77777777"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5FD10CE0"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Seneca Learning </w:t>
                            </w:r>
                            <w:hyperlink r:id="rId10" w:history="1">
                              <w:r w:rsidRPr="00FF036D">
                                <w:rPr>
                                  <w:rStyle w:val="Hyperlink"/>
                                  <w:sz w:val="18"/>
                                  <w:szCs w:val="18"/>
                                </w:rPr>
                                <w:t>Seneca - Learn 2x Faster (senecalearning.com)</w:t>
                              </w:r>
                            </w:hyperlink>
                          </w:p>
                          <w:p w14:paraId="71E7DCDE"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BBC Bitesize- KS3 Religious Education </w:t>
                            </w:r>
                            <w:hyperlink r:id="rId11" w:history="1">
                              <w:r w:rsidRPr="00FF036D">
                                <w:rPr>
                                  <w:rStyle w:val="Hyperlink"/>
                                  <w:sz w:val="18"/>
                                  <w:szCs w:val="18"/>
                                </w:rPr>
                                <w:t>Religious Education - BBC Bitesize</w:t>
                              </w:r>
                            </w:hyperlink>
                          </w:p>
                          <w:p w14:paraId="67111546"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BBC Teach Videos </w:t>
                            </w:r>
                            <w:hyperlink r:id="rId12" w:history="1">
                              <w:r w:rsidRPr="00FF036D">
                                <w:rPr>
                                  <w:rStyle w:val="Hyperlink"/>
                                  <w:sz w:val="18"/>
                                  <w:szCs w:val="18"/>
                                </w:rPr>
                                <w:t>Free primary and secondary school teaching resources - BBC Teach</w:t>
                              </w:r>
                            </w:hyperlink>
                          </w:p>
                          <w:p w14:paraId="156A1C89"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Oak National Academy- KS3 Religious Education </w:t>
                            </w:r>
                            <w:hyperlink r:id="rId13" w:history="1">
                              <w:r w:rsidRPr="00FF036D">
                                <w:rPr>
                                  <w:rStyle w:val="Hyperlink"/>
                                  <w:sz w:val="18"/>
                                  <w:szCs w:val="18"/>
                                </w:rPr>
                                <w:t>Religious Education lessons for Key Stage 3 students - Oak National Academy (</w:t>
                              </w:r>
                              <w:proofErr w:type="spellStart"/>
                              <w:proofErr w:type="gramStart"/>
                              <w:r w:rsidRPr="00FF036D">
                                <w:rPr>
                                  <w:rStyle w:val="Hyperlink"/>
                                  <w:sz w:val="18"/>
                                  <w:szCs w:val="18"/>
                                </w:rPr>
                                <w:t>thenational.academy</w:t>
                              </w:r>
                              <w:proofErr w:type="spellEnd"/>
                              <w:proofErr w:type="gramEnd"/>
                              <w:r w:rsidRPr="00FF036D">
                                <w:rPr>
                                  <w:rStyle w:val="Hyperlink"/>
                                  <w:sz w:val="18"/>
                                  <w:szCs w:val="18"/>
                                </w:rPr>
                                <w:t>)</w:t>
                              </w:r>
                            </w:hyperlink>
                          </w:p>
                          <w:p w14:paraId="22D58226" w14:textId="77777777" w:rsidR="00FF036D" w:rsidRPr="00FF036D" w:rsidRDefault="00FF036D" w:rsidP="00FF036D">
                            <w:pPr>
                              <w:pStyle w:val="BodyText"/>
                              <w:numPr>
                                <w:ilvl w:val="0"/>
                                <w:numId w:val="10"/>
                              </w:numPr>
                              <w:spacing w:before="0" w:line="360" w:lineRule="auto"/>
                              <w:ind w:right="108"/>
                              <w:rPr>
                                <w:sz w:val="20"/>
                                <w:szCs w:val="20"/>
                              </w:rPr>
                            </w:pPr>
                            <w:r w:rsidRPr="00FF036D">
                              <w:rPr>
                                <w:sz w:val="18"/>
                                <w:szCs w:val="18"/>
                              </w:rPr>
                              <w:t>Trips to local religious sites: places of worship, cathedrals, monasteries, museums</w:t>
                            </w:r>
                          </w:p>
                          <w:p w14:paraId="73AB1B93" w14:textId="417C7CEB" w:rsidR="004E4E75" w:rsidRPr="00963235" w:rsidRDefault="004E4E75" w:rsidP="00FF036D">
                            <w:pPr>
                              <w:pStyle w:val="BodyText"/>
                              <w:spacing w:before="56" w:line="249" w:lineRule="auto"/>
                              <w:ind w:left="142" w:right="110" w:firstLine="0"/>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2" type="#_x0000_t202" style="position:absolute;margin-left:-99.1pt;margin-top:747.9pt;width:574.65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" filled="f" strokecolor="#006fc0" strokeweight="1.5pt">
                <v:path arrowok="t"/>
                <v:textbox inset="0,0,0,0">
                  <w:txbxContent>
                    <w:p w14:paraId="48747A5A" w14:textId="77777777"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5FD10CE0"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Seneca Learning </w:t>
                      </w:r>
                      <w:hyperlink r:id="rId14" w:history="1">
                        <w:r w:rsidRPr="00FF036D">
                          <w:rPr>
                            <w:rStyle w:val="Hyperlink"/>
                            <w:sz w:val="18"/>
                            <w:szCs w:val="18"/>
                          </w:rPr>
                          <w:t>Seneca - Learn 2x Faster (senecalearning.com)</w:t>
                        </w:r>
                      </w:hyperlink>
                    </w:p>
                    <w:p w14:paraId="71E7DCDE"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BBC Bitesize- KS3 Religious Education </w:t>
                      </w:r>
                      <w:hyperlink r:id="rId15" w:history="1">
                        <w:r w:rsidRPr="00FF036D">
                          <w:rPr>
                            <w:rStyle w:val="Hyperlink"/>
                            <w:sz w:val="18"/>
                            <w:szCs w:val="18"/>
                          </w:rPr>
                          <w:t>Religious Education - BBC Bitesize</w:t>
                        </w:r>
                      </w:hyperlink>
                    </w:p>
                    <w:p w14:paraId="67111546"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BBC Teach Videos </w:t>
                      </w:r>
                      <w:hyperlink r:id="rId16" w:history="1">
                        <w:r w:rsidRPr="00FF036D">
                          <w:rPr>
                            <w:rStyle w:val="Hyperlink"/>
                            <w:sz w:val="18"/>
                            <w:szCs w:val="18"/>
                          </w:rPr>
                          <w:t>Free primary and secondary school teaching resources - BBC Teach</w:t>
                        </w:r>
                      </w:hyperlink>
                    </w:p>
                    <w:p w14:paraId="156A1C89" w14:textId="77777777" w:rsidR="00FF036D" w:rsidRPr="00FF036D" w:rsidRDefault="00FF036D" w:rsidP="00FF036D">
                      <w:pPr>
                        <w:pStyle w:val="BodyText"/>
                        <w:numPr>
                          <w:ilvl w:val="0"/>
                          <w:numId w:val="10"/>
                        </w:numPr>
                        <w:spacing w:before="0"/>
                        <w:ind w:right="108"/>
                        <w:rPr>
                          <w:sz w:val="18"/>
                          <w:szCs w:val="18"/>
                        </w:rPr>
                      </w:pPr>
                      <w:r w:rsidRPr="00FF036D">
                        <w:rPr>
                          <w:sz w:val="18"/>
                          <w:szCs w:val="18"/>
                        </w:rPr>
                        <w:t xml:space="preserve">Oak National Academy- KS3 Religious Education </w:t>
                      </w:r>
                      <w:hyperlink r:id="rId17" w:history="1">
                        <w:r w:rsidRPr="00FF036D">
                          <w:rPr>
                            <w:rStyle w:val="Hyperlink"/>
                            <w:sz w:val="18"/>
                            <w:szCs w:val="18"/>
                          </w:rPr>
                          <w:t>Religious Education lessons for Key Stage 3 students - Oak National Academy (</w:t>
                        </w:r>
                        <w:proofErr w:type="spellStart"/>
                        <w:proofErr w:type="gramStart"/>
                        <w:r w:rsidRPr="00FF036D">
                          <w:rPr>
                            <w:rStyle w:val="Hyperlink"/>
                            <w:sz w:val="18"/>
                            <w:szCs w:val="18"/>
                          </w:rPr>
                          <w:t>thenational.academy</w:t>
                        </w:r>
                        <w:proofErr w:type="spellEnd"/>
                        <w:proofErr w:type="gramEnd"/>
                        <w:r w:rsidRPr="00FF036D">
                          <w:rPr>
                            <w:rStyle w:val="Hyperlink"/>
                            <w:sz w:val="18"/>
                            <w:szCs w:val="18"/>
                          </w:rPr>
                          <w:t>)</w:t>
                        </w:r>
                      </w:hyperlink>
                    </w:p>
                    <w:p w14:paraId="22D58226" w14:textId="77777777" w:rsidR="00FF036D" w:rsidRPr="00FF036D" w:rsidRDefault="00FF036D" w:rsidP="00FF036D">
                      <w:pPr>
                        <w:pStyle w:val="BodyText"/>
                        <w:numPr>
                          <w:ilvl w:val="0"/>
                          <w:numId w:val="10"/>
                        </w:numPr>
                        <w:spacing w:before="0" w:line="360" w:lineRule="auto"/>
                        <w:ind w:right="108"/>
                        <w:rPr>
                          <w:sz w:val="20"/>
                          <w:szCs w:val="20"/>
                        </w:rPr>
                      </w:pPr>
                      <w:r w:rsidRPr="00FF036D">
                        <w:rPr>
                          <w:sz w:val="18"/>
                          <w:szCs w:val="18"/>
                        </w:rPr>
                        <w:t>Trips to local religious sites: places of worship, cathedrals, monasteries, museums</w:t>
                      </w:r>
                    </w:p>
                    <w:p w14:paraId="73AB1B93" w14:textId="417C7CEB" w:rsidR="004E4E75" w:rsidRPr="00963235" w:rsidRDefault="004E4E75" w:rsidP="00FF036D">
                      <w:pPr>
                        <w:pStyle w:val="BodyText"/>
                        <w:spacing w:before="56" w:line="249" w:lineRule="auto"/>
                        <w:ind w:left="142" w:right="110" w:firstLine="0"/>
                        <w:rPr>
                          <w:rFonts w:asciiTheme="minorHAnsi" w:hAnsiTheme="minorHAnsi" w:cstheme="minorHAnsi"/>
                        </w:rPr>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70F5A3A9"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3"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" fillcolor="#dfdff0" strokecolor="#006fc0" strokeweight="1.5pt">
                <v:path arrowok="t"/>
                <v:textbox style="layout-flow:vertical;mso-layout-flow-alt:bottom-to-top" inset="0,0,0,0">
                  <w:txbxContent>
                    <w:p w14:paraId="70F5A3A9"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50"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64108268" w14:textId="1DE31346" w:rsidR="00FF036D" w:rsidRPr="00FF036D" w:rsidRDefault="00FF036D" w:rsidP="00FF036D">
                            <w:pPr>
                              <w:pStyle w:val="Heading2"/>
                              <w:shd w:val="clear" w:color="auto" w:fill="FFFFFF"/>
                              <w:spacing w:line="420" w:lineRule="atLeast"/>
                              <w:jc w:val="center"/>
                              <w:rPr>
                                <w:rFonts w:ascii="Arial" w:hAnsi="Arial" w:cs="Arial"/>
                                <w:sz w:val="22"/>
                                <w:szCs w:val="22"/>
                              </w:rPr>
                            </w:pPr>
                            <w:r w:rsidRPr="00FF036D">
                              <w:rPr>
                                <w:rFonts w:ascii="Arial" w:hAnsi="Arial" w:cs="Arial"/>
                                <w:sz w:val="24"/>
                                <w:szCs w:val="24"/>
                              </w:rPr>
                              <w:t>Topics covered within the Y8 Sikhism module:</w:t>
                            </w:r>
                          </w:p>
                          <w:p w14:paraId="6867C51E" w14:textId="77777777" w:rsidR="00FF036D" w:rsidRPr="006A7943" w:rsidRDefault="00FF036D" w:rsidP="00FF036D">
                            <w:pPr>
                              <w:pStyle w:val="BodyText"/>
                              <w:spacing w:before="0"/>
                              <w:ind w:left="130" w:right="108" w:firstLine="0"/>
                              <w:contextualSpacing/>
                              <w:rPr>
                                <w:b/>
                                <w:bCs/>
                                <w:sz w:val="24"/>
                                <w:szCs w:val="24"/>
                              </w:rPr>
                            </w:pPr>
                          </w:p>
                          <w:p w14:paraId="7001FAF8"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The origins of Sikhism </w:t>
                            </w:r>
                          </w:p>
                          <w:p w14:paraId="1705EB97"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The Guru’s </w:t>
                            </w:r>
                          </w:p>
                          <w:p w14:paraId="592BBE1F"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The Khalsa and the 5 Ks of Sikhism </w:t>
                            </w:r>
                          </w:p>
                          <w:p w14:paraId="7E2982ED"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Holy books- The Guru Granth Sahib </w:t>
                            </w:r>
                          </w:p>
                          <w:p w14:paraId="1990ABDF" w14:textId="77777777" w:rsidR="00FF036D" w:rsidRDefault="00FF036D" w:rsidP="00FF036D">
                            <w:pPr>
                              <w:pStyle w:val="BodyText"/>
                              <w:numPr>
                                <w:ilvl w:val="0"/>
                                <w:numId w:val="9"/>
                              </w:numPr>
                              <w:spacing w:before="0"/>
                              <w:ind w:right="108"/>
                              <w:contextualSpacing/>
                              <w:rPr>
                                <w:sz w:val="24"/>
                                <w:szCs w:val="24"/>
                              </w:rPr>
                            </w:pPr>
                            <w:r w:rsidRPr="006A7943">
                              <w:rPr>
                                <w:sz w:val="24"/>
                                <w:szCs w:val="24"/>
                              </w:rPr>
                              <w:t>Holy places- Gurdwara</w:t>
                            </w:r>
                          </w:p>
                          <w:p w14:paraId="5E1E4188" w14:textId="77777777" w:rsidR="00FF036D" w:rsidRPr="006A7943" w:rsidRDefault="00FF036D" w:rsidP="00FF036D">
                            <w:pPr>
                              <w:pStyle w:val="BodyText"/>
                              <w:numPr>
                                <w:ilvl w:val="0"/>
                                <w:numId w:val="9"/>
                              </w:numPr>
                              <w:spacing w:before="0"/>
                              <w:ind w:right="108"/>
                              <w:contextualSpacing/>
                              <w:rPr>
                                <w:sz w:val="24"/>
                                <w:szCs w:val="24"/>
                              </w:rPr>
                            </w:pPr>
                            <w:r>
                              <w:rPr>
                                <w:sz w:val="24"/>
                                <w:szCs w:val="24"/>
                              </w:rPr>
                              <w:t xml:space="preserve">Creation and the life cycle </w:t>
                            </w:r>
                          </w:p>
                          <w:p w14:paraId="49C4EF19" w14:textId="77777777" w:rsidR="00FF036D" w:rsidRPr="00416299" w:rsidRDefault="00FF036D" w:rsidP="00FF036D">
                            <w:pPr>
                              <w:pStyle w:val="BodyText"/>
                              <w:numPr>
                                <w:ilvl w:val="0"/>
                                <w:numId w:val="9"/>
                              </w:numPr>
                              <w:spacing w:before="0"/>
                              <w:ind w:right="108"/>
                              <w:contextualSpacing/>
                              <w:rPr>
                                <w:sz w:val="24"/>
                                <w:szCs w:val="24"/>
                              </w:rPr>
                            </w:pPr>
                            <w:r w:rsidRPr="006A7943">
                              <w:rPr>
                                <w:sz w:val="24"/>
                                <w:szCs w:val="24"/>
                              </w:rPr>
                              <w:t xml:space="preserve">Worship </w:t>
                            </w:r>
                          </w:p>
                          <w:p w14:paraId="1CE88E66" w14:textId="77777777"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20AB91B5" w14:textId="77777777" w:rsidR="001F0798" w:rsidRPr="00DB2B3D" w:rsidRDefault="001F0798" w:rsidP="00DB2B3D">
                            <w:pPr>
                              <w:pStyle w:val="BodyText"/>
                              <w:spacing w:before="56" w:line="249" w:lineRule="auto"/>
                              <w:ind w:left="0" w:right="110" w:firstLine="0"/>
                              <w:rPr>
                                <w:sz w:val="36"/>
                                <w:szCs w:val="36"/>
                              </w:rPr>
                            </w:pPr>
                          </w:p>
                          <w:p w14:paraId="71019E7F" w14:textId="77777777" w:rsidR="005027FA" w:rsidRDefault="005027FA" w:rsidP="005027FA">
                            <w:pPr>
                              <w:pStyle w:val="BodyText"/>
                              <w:spacing w:before="56" w:line="249" w:lineRule="auto"/>
                              <w:ind w:left="0" w:right="11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4" type="#_x0000_t202" style="position:absolute;margin-left:-64.2pt;margin-top:558.8pt;width:417.35pt;height:179.95pt;z-index:-25165823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BAfua1BAIAAOQDAAAO&#10;AAAAAAAAAAAAAAAAAC4CAABkcnMvZTJvRG9jLnhtbFBLAQItABQABgAIAAAAIQDBzWSG4QAAAA4B&#10;AAAPAAAAAAAAAAAAAAAAAF4EAABkcnMvZG93bnJldi54bWxQSwUGAAAAAAQABADzAAAAbAUAAAAA&#10;" filled="f" strokecolor="#006fc0" strokeweight="1.5pt">
                <v:path arrowok="t"/>
                <v:textbox inset="0,0,0,0">
                  <w:txbxContent>
                    <w:p w14:paraId="64108268" w14:textId="1DE31346" w:rsidR="00FF036D" w:rsidRPr="00FF036D" w:rsidRDefault="00FF036D" w:rsidP="00FF036D">
                      <w:pPr>
                        <w:pStyle w:val="Heading2"/>
                        <w:shd w:val="clear" w:color="auto" w:fill="FFFFFF"/>
                        <w:spacing w:line="420" w:lineRule="atLeast"/>
                        <w:jc w:val="center"/>
                        <w:rPr>
                          <w:rFonts w:ascii="Arial" w:hAnsi="Arial" w:cs="Arial"/>
                          <w:sz w:val="22"/>
                          <w:szCs w:val="22"/>
                        </w:rPr>
                      </w:pPr>
                      <w:r w:rsidRPr="00FF036D">
                        <w:rPr>
                          <w:rFonts w:ascii="Arial" w:hAnsi="Arial" w:cs="Arial"/>
                          <w:sz w:val="24"/>
                          <w:szCs w:val="24"/>
                        </w:rPr>
                        <w:t>Topics covered within the Y8 Sikhism module:</w:t>
                      </w:r>
                    </w:p>
                    <w:p w14:paraId="6867C51E" w14:textId="77777777" w:rsidR="00FF036D" w:rsidRPr="006A7943" w:rsidRDefault="00FF036D" w:rsidP="00FF036D">
                      <w:pPr>
                        <w:pStyle w:val="BodyText"/>
                        <w:spacing w:before="0"/>
                        <w:ind w:left="130" w:right="108" w:firstLine="0"/>
                        <w:contextualSpacing/>
                        <w:rPr>
                          <w:b/>
                          <w:bCs/>
                          <w:sz w:val="24"/>
                          <w:szCs w:val="24"/>
                        </w:rPr>
                      </w:pPr>
                    </w:p>
                    <w:p w14:paraId="7001FAF8"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The origins of Sikhism </w:t>
                      </w:r>
                    </w:p>
                    <w:p w14:paraId="1705EB97"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The Guru’s </w:t>
                      </w:r>
                    </w:p>
                    <w:p w14:paraId="592BBE1F"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The Khalsa and the 5 Ks of Sikhism </w:t>
                      </w:r>
                    </w:p>
                    <w:p w14:paraId="7E2982ED" w14:textId="77777777" w:rsidR="00FF036D" w:rsidRPr="006A7943" w:rsidRDefault="00FF036D" w:rsidP="00FF036D">
                      <w:pPr>
                        <w:pStyle w:val="BodyText"/>
                        <w:numPr>
                          <w:ilvl w:val="0"/>
                          <w:numId w:val="9"/>
                        </w:numPr>
                        <w:spacing w:before="0"/>
                        <w:ind w:right="108"/>
                        <w:contextualSpacing/>
                        <w:rPr>
                          <w:sz w:val="24"/>
                          <w:szCs w:val="24"/>
                        </w:rPr>
                      </w:pPr>
                      <w:r w:rsidRPr="006A7943">
                        <w:rPr>
                          <w:sz w:val="24"/>
                          <w:szCs w:val="24"/>
                        </w:rPr>
                        <w:t xml:space="preserve">Holy books- The Guru Granth Sahib </w:t>
                      </w:r>
                    </w:p>
                    <w:p w14:paraId="1990ABDF" w14:textId="77777777" w:rsidR="00FF036D" w:rsidRDefault="00FF036D" w:rsidP="00FF036D">
                      <w:pPr>
                        <w:pStyle w:val="BodyText"/>
                        <w:numPr>
                          <w:ilvl w:val="0"/>
                          <w:numId w:val="9"/>
                        </w:numPr>
                        <w:spacing w:before="0"/>
                        <w:ind w:right="108"/>
                        <w:contextualSpacing/>
                        <w:rPr>
                          <w:sz w:val="24"/>
                          <w:szCs w:val="24"/>
                        </w:rPr>
                      </w:pPr>
                      <w:r w:rsidRPr="006A7943">
                        <w:rPr>
                          <w:sz w:val="24"/>
                          <w:szCs w:val="24"/>
                        </w:rPr>
                        <w:t>Holy places- Gurdwara</w:t>
                      </w:r>
                    </w:p>
                    <w:p w14:paraId="5E1E4188" w14:textId="77777777" w:rsidR="00FF036D" w:rsidRPr="006A7943" w:rsidRDefault="00FF036D" w:rsidP="00FF036D">
                      <w:pPr>
                        <w:pStyle w:val="BodyText"/>
                        <w:numPr>
                          <w:ilvl w:val="0"/>
                          <w:numId w:val="9"/>
                        </w:numPr>
                        <w:spacing w:before="0"/>
                        <w:ind w:right="108"/>
                        <w:contextualSpacing/>
                        <w:rPr>
                          <w:sz w:val="24"/>
                          <w:szCs w:val="24"/>
                        </w:rPr>
                      </w:pPr>
                      <w:r>
                        <w:rPr>
                          <w:sz w:val="24"/>
                          <w:szCs w:val="24"/>
                        </w:rPr>
                        <w:t xml:space="preserve">Creation and the life cycle </w:t>
                      </w:r>
                    </w:p>
                    <w:p w14:paraId="49C4EF19" w14:textId="77777777" w:rsidR="00FF036D" w:rsidRPr="00416299" w:rsidRDefault="00FF036D" w:rsidP="00FF036D">
                      <w:pPr>
                        <w:pStyle w:val="BodyText"/>
                        <w:numPr>
                          <w:ilvl w:val="0"/>
                          <w:numId w:val="9"/>
                        </w:numPr>
                        <w:spacing w:before="0"/>
                        <w:ind w:right="108"/>
                        <w:contextualSpacing/>
                        <w:rPr>
                          <w:sz w:val="24"/>
                          <w:szCs w:val="24"/>
                        </w:rPr>
                      </w:pPr>
                      <w:r w:rsidRPr="006A7943">
                        <w:rPr>
                          <w:sz w:val="24"/>
                          <w:szCs w:val="24"/>
                        </w:rPr>
                        <w:t xml:space="preserve">Worship </w:t>
                      </w:r>
                    </w:p>
                    <w:p w14:paraId="1CE88E66" w14:textId="77777777"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20AB91B5" w14:textId="77777777" w:rsidR="001F0798" w:rsidRPr="00DB2B3D" w:rsidRDefault="001F0798" w:rsidP="00DB2B3D">
                      <w:pPr>
                        <w:pStyle w:val="BodyText"/>
                        <w:spacing w:before="56" w:line="249" w:lineRule="auto"/>
                        <w:ind w:left="0" w:right="110" w:firstLine="0"/>
                        <w:rPr>
                          <w:sz w:val="36"/>
                          <w:szCs w:val="36"/>
                        </w:rPr>
                      </w:pPr>
                    </w:p>
                    <w:p w14:paraId="71019E7F" w14:textId="77777777" w:rsidR="005027FA" w:rsidRDefault="005027FA" w:rsidP="005027FA">
                      <w:pPr>
                        <w:pStyle w:val="BodyText"/>
                        <w:spacing w:before="56" w:line="249" w:lineRule="auto"/>
                        <w:ind w:left="0" w:right="110" w:firstLine="0"/>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3B57382" w14:textId="77777777" w:rsidR="00FF036D" w:rsidRPr="006A7943" w:rsidRDefault="00FF036D" w:rsidP="00FF036D">
                            <w:pPr>
                              <w:pStyle w:val="BodyText"/>
                              <w:spacing w:before="0"/>
                              <w:ind w:left="128" w:right="108" w:firstLine="0"/>
                              <w:contextualSpacing/>
                              <w:jc w:val="center"/>
                              <w:rPr>
                                <w:b/>
                                <w:bCs/>
                                <w:sz w:val="24"/>
                                <w:szCs w:val="24"/>
                              </w:rPr>
                            </w:pPr>
                            <w:r w:rsidRPr="006A7943">
                              <w:rPr>
                                <w:b/>
                                <w:bCs/>
                                <w:sz w:val="24"/>
                                <w:szCs w:val="24"/>
                              </w:rPr>
                              <w:t xml:space="preserve">Topics covered within the Y8 </w:t>
                            </w:r>
                            <w:r>
                              <w:rPr>
                                <w:b/>
                                <w:bCs/>
                                <w:sz w:val="24"/>
                                <w:szCs w:val="24"/>
                              </w:rPr>
                              <w:t xml:space="preserve">Hinduism </w:t>
                            </w:r>
                            <w:r w:rsidRPr="006A7943">
                              <w:rPr>
                                <w:b/>
                                <w:bCs/>
                                <w:sz w:val="24"/>
                                <w:szCs w:val="24"/>
                              </w:rPr>
                              <w:t>Religion module:</w:t>
                            </w:r>
                          </w:p>
                          <w:p w14:paraId="231D16F9" w14:textId="77777777" w:rsidR="00FF036D" w:rsidRPr="006A7943" w:rsidRDefault="00FF036D" w:rsidP="00FF036D">
                            <w:pPr>
                              <w:pStyle w:val="BodyText"/>
                              <w:spacing w:before="0"/>
                              <w:ind w:left="128" w:right="108" w:firstLine="0"/>
                              <w:contextualSpacing/>
                              <w:rPr>
                                <w:b/>
                                <w:bCs/>
                                <w:sz w:val="24"/>
                                <w:szCs w:val="24"/>
                              </w:rPr>
                            </w:pPr>
                          </w:p>
                          <w:p w14:paraId="2E0712A5"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Origins of Hinduism </w:t>
                            </w:r>
                          </w:p>
                          <w:p w14:paraId="606302A8"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Holy books </w:t>
                            </w:r>
                          </w:p>
                          <w:p w14:paraId="5169C225"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The Nature of God </w:t>
                            </w:r>
                          </w:p>
                          <w:p w14:paraId="6149DA7C"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Creation and the cycle of life </w:t>
                            </w:r>
                          </w:p>
                          <w:p w14:paraId="694FA71A"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Karma and afterlife </w:t>
                            </w:r>
                          </w:p>
                          <w:p w14:paraId="2FCA8B67"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Worships and Temples </w:t>
                            </w:r>
                          </w:p>
                          <w:p w14:paraId="0852CB08" w14:textId="77777777" w:rsidR="00FF036D" w:rsidRPr="006A7943" w:rsidRDefault="00FF036D" w:rsidP="00FF036D">
                            <w:pPr>
                              <w:pStyle w:val="BodyText"/>
                              <w:numPr>
                                <w:ilvl w:val="0"/>
                                <w:numId w:val="7"/>
                              </w:numPr>
                              <w:spacing w:before="0"/>
                              <w:ind w:right="110"/>
                              <w:contextualSpacing/>
                              <w:rPr>
                                <w:sz w:val="24"/>
                                <w:szCs w:val="24"/>
                              </w:rPr>
                            </w:pPr>
                            <w:r>
                              <w:rPr>
                                <w:sz w:val="24"/>
                                <w:szCs w:val="24"/>
                              </w:rPr>
                              <w:t xml:space="preserve">Festivals </w:t>
                            </w:r>
                          </w:p>
                          <w:p w14:paraId="00FF363D" w14:textId="77777777" w:rsidR="00336CFD" w:rsidRPr="00963235" w:rsidRDefault="00336CFD" w:rsidP="0031548D">
                            <w:pPr>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5"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" filled="f" strokecolor="#006fc0" strokeweight="1.5pt">
                <v:path arrowok="t"/>
                <v:textbox inset="0,0,0,0">
                  <w:txbxContent>
                    <w:p w14:paraId="43B57382" w14:textId="77777777" w:rsidR="00FF036D" w:rsidRPr="006A7943" w:rsidRDefault="00FF036D" w:rsidP="00FF036D">
                      <w:pPr>
                        <w:pStyle w:val="BodyText"/>
                        <w:spacing w:before="0"/>
                        <w:ind w:left="128" w:right="108" w:firstLine="0"/>
                        <w:contextualSpacing/>
                        <w:jc w:val="center"/>
                        <w:rPr>
                          <w:b/>
                          <w:bCs/>
                          <w:sz w:val="24"/>
                          <w:szCs w:val="24"/>
                        </w:rPr>
                      </w:pPr>
                      <w:r w:rsidRPr="006A7943">
                        <w:rPr>
                          <w:b/>
                          <w:bCs/>
                          <w:sz w:val="24"/>
                          <w:szCs w:val="24"/>
                        </w:rPr>
                        <w:t xml:space="preserve">Topics covered within the Y8 </w:t>
                      </w:r>
                      <w:r>
                        <w:rPr>
                          <w:b/>
                          <w:bCs/>
                          <w:sz w:val="24"/>
                          <w:szCs w:val="24"/>
                        </w:rPr>
                        <w:t xml:space="preserve">Hinduism </w:t>
                      </w:r>
                      <w:r w:rsidRPr="006A7943">
                        <w:rPr>
                          <w:b/>
                          <w:bCs/>
                          <w:sz w:val="24"/>
                          <w:szCs w:val="24"/>
                        </w:rPr>
                        <w:t>Religion module:</w:t>
                      </w:r>
                    </w:p>
                    <w:p w14:paraId="231D16F9" w14:textId="77777777" w:rsidR="00FF036D" w:rsidRPr="006A7943" w:rsidRDefault="00FF036D" w:rsidP="00FF036D">
                      <w:pPr>
                        <w:pStyle w:val="BodyText"/>
                        <w:spacing w:before="0"/>
                        <w:ind w:left="128" w:right="108" w:firstLine="0"/>
                        <w:contextualSpacing/>
                        <w:rPr>
                          <w:b/>
                          <w:bCs/>
                          <w:sz w:val="24"/>
                          <w:szCs w:val="24"/>
                        </w:rPr>
                      </w:pPr>
                    </w:p>
                    <w:p w14:paraId="2E0712A5"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Origins of Hinduism </w:t>
                      </w:r>
                    </w:p>
                    <w:p w14:paraId="606302A8"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Holy books </w:t>
                      </w:r>
                    </w:p>
                    <w:p w14:paraId="5169C225"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The Nature of God </w:t>
                      </w:r>
                    </w:p>
                    <w:p w14:paraId="6149DA7C"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Creation and the cycle of life </w:t>
                      </w:r>
                    </w:p>
                    <w:p w14:paraId="694FA71A"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Karma and afterlife </w:t>
                      </w:r>
                    </w:p>
                    <w:p w14:paraId="2FCA8B67" w14:textId="77777777" w:rsidR="00FF036D" w:rsidRDefault="00FF036D" w:rsidP="00FF036D">
                      <w:pPr>
                        <w:pStyle w:val="BodyText"/>
                        <w:numPr>
                          <w:ilvl w:val="0"/>
                          <w:numId w:val="7"/>
                        </w:numPr>
                        <w:spacing w:before="0"/>
                        <w:ind w:right="110"/>
                        <w:contextualSpacing/>
                        <w:rPr>
                          <w:sz w:val="24"/>
                          <w:szCs w:val="24"/>
                        </w:rPr>
                      </w:pPr>
                      <w:r>
                        <w:rPr>
                          <w:sz w:val="24"/>
                          <w:szCs w:val="24"/>
                        </w:rPr>
                        <w:t xml:space="preserve">Worships and Temples </w:t>
                      </w:r>
                    </w:p>
                    <w:p w14:paraId="0852CB08" w14:textId="77777777" w:rsidR="00FF036D" w:rsidRPr="006A7943" w:rsidRDefault="00FF036D" w:rsidP="00FF036D">
                      <w:pPr>
                        <w:pStyle w:val="BodyText"/>
                        <w:numPr>
                          <w:ilvl w:val="0"/>
                          <w:numId w:val="7"/>
                        </w:numPr>
                        <w:spacing w:before="0"/>
                        <w:ind w:right="110"/>
                        <w:contextualSpacing/>
                        <w:rPr>
                          <w:sz w:val="24"/>
                          <w:szCs w:val="24"/>
                        </w:rPr>
                      </w:pPr>
                      <w:r>
                        <w:rPr>
                          <w:sz w:val="24"/>
                          <w:szCs w:val="24"/>
                        </w:rPr>
                        <w:t xml:space="preserve">Festivals </w:t>
                      </w:r>
                    </w:p>
                    <w:p w14:paraId="00FF363D" w14:textId="77777777" w:rsidR="00336CFD" w:rsidRPr="00963235" w:rsidRDefault="00336CFD" w:rsidP="0031548D">
                      <w:pPr>
                        <w:rPr>
                          <w:rFonts w:asciiTheme="minorHAnsi" w:hAnsiTheme="minorHAnsi" w:cstheme="minorHAnsi"/>
                        </w:rPr>
                      </w:pP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0FA6EF46" w14:textId="77777777" w:rsidR="00FF036D" w:rsidRPr="00FF036D" w:rsidRDefault="00FF036D" w:rsidP="00FF036D">
                            <w:pPr>
                              <w:ind w:left="142" w:right="168"/>
                              <w:jc w:val="both"/>
                            </w:pPr>
                            <w:r w:rsidRPr="00FF036D">
                              <w:rPr>
                                <w:rFonts w:cstheme="minorHAnsi"/>
                                <w:color w:val="000000" w:themeColor="text1"/>
                              </w:rPr>
                              <w:t xml:space="preserve">Following the Albion Academy curriculum for Religious Education pupils in Year 8 will study 3 religious traditions. Firstly, the teaching of Islam will complete the study of all of the Abrahamic Faiths, building on knowledge from year 7. Students will then explore two of the Dharmic traditions Hinduism and Sikhism. </w:t>
                            </w:r>
                            <w:r w:rsidRPr="00FF036D">
                              <w:t>Understanding a range of opinions and perspectives on such questions will lead to an increase in tolerance, acceptance and respect for the local and wider community and a general acceptance that we as British Citizens have the right to practice whichever religion we choose without discrimination.</w:t>
                            </w:r>
                          </w:p>
                          <w:p w14:paraId="2BAB51FF" w14:textId="754FC0DE" w:rsidR="008B0DD4" w:rsidRPr="00816FB7" w:rsidRDefault="008B0DD4" w:rsidP="005F773D">
                            <w:pPr>
                              <w:pStyle w:val="BodyText"/>
                              <w:spacing w:before="56" w:line="249" w:lineRule="auto"/>
                              <w:ind w:left="128" w:right="110" w:firstLine="0"/>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6"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" filled="f" strokecolor="#006fc0" strokeweight="1.5pt">
                <v:path arrowok="t"/>
                <v:textbox inset="0,0,0,0">
                  <w:txbxContent>
                    <w:p w14:paraId="0FA6EF46" w14:textId="77777777" w:rsidR="00FF036D" w:rsidRPr="00FF036D" w:rsidRDefault="00FF036D" w:rsidP="00FF036D">
                      <w:pPr>
                        <w:ind w:left="142" w:right="168"/>
                        <w:jc w:val="both"/>
                      </w:pPr>
                      <w:r w:rsidRPr="00FF036D">
                        <w:rPr>
                          <w:rFonts w:cstheme="minorHAnsi"/>
                          <w:color w:val="000000" w:themeColor="text1"/>
                        </w:rPr>
                        <w:t xml:space="preserve">Following the Albion Academy curriculum for Religious Education pupils in Year 8 will study 3 religious traditions. Firstly, the teaching of Islam will complete the study of all of the Abrahamic Faiths, building on knowledge from year 7. Students will then explore two of the Dharmic traditions Hinduism and Sikhism. </w:t>
                      </w:r>
                      <w:r w:rsidRPr="00FF036D">
                        <w:t>Understanding a range of opinions and perspectives on such questions will lead to an increase in tolerance, acceptance and respect for the local and wider community and a general acceptance that we as British Citizens have the right to practice whichever religion we choose without discrimination.</w:t>
                      </w:r>
                    </w:p>
                    <w:p w14:paraId="2BAB51FF" w14:textId="754FC0DE" w:rsidR="008B0DD4" w:rsidRPr="00816FB7" w:rsidRDefault="008B0DD4" w:rsidP="005F773D">
                      <w:pPr>
                        <w:pStyle w:val="BodyText"/>
                        <w:spacing w:before="56" w:line="249" w:lineRule="auto"/>
                        <w:ind w:left="128" w:right="110" w:firstLine="0"/>
                        <w:jc w:val="both"/>
                        <w:rPr>
                          <w:rFonts w:asciiTheme="minorHAnsi" w:hAnsiTheme="minorHAnsi" w:cstheme="minorHAnsi"/>
                        </w:rPr>
                      </w:pP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55A3F46F" w14:textId="4F28DD34" w:rsidR="00FF036D" w:rsidRPr="00FF036D" w:rsidRDefault="00FF036D" w:rsidP="00FF036D">
                            <w:pPr>
                              <w:jc w:val="center"/>
                              <w:rPr>
                                <w:rFonts w:ascii="Aptos" w:hAnsi="Aptos" w:cstheme="minorHAnsi"/>
                                <w:sz w:val="18"/>
                                <w:szCs w:val="18"/>
                              </w:rPr>
                            </w:pPr>
                            <w:r w:rsidRPr="00FF036D">
                              <w:rPr>
                                <w:b/>
                                <w:bCs/>
                                <w:sz w:val="20"/>
                                <w:szCs w:val="20"/>
                              </w:rPr>
                              <w:t>Topics covered within the Y8 Religious Authority module:</w:t>
                            </w:r>
                          </w:p>
                          <w:p w14:paraId="0DE52CC1" w14:textId="77777777" w:rsidR="00FF036D" w:rsidRPr="00FF036D" w:rsidRDefault="00FF036D" w:rsidP="00FF036D">
                            <w:pPr>
                              <w:pStyle w:val="BodyText"/>
                              <w:spacing w:before="0"/>
                              <w:ind w:left="128" w:right="108" w:firstLine="0"/>
                              <w:contextualSpacing/>
                              <w:rPr>
                                <w:b/>
                                <w:bCs/>
                                <w:sz w:val="20"/>
                                <w:szCs w:val="20"/>
                              </w:rPr>
                            </w:pPr>
                          </w:p>
                          <w:p w14:paraId="2BF2A734" w14:textId="77777777" w:rsidR="00FF036D" w:rsidRPr="00FF036D" w:rsidRDefault="00FF036D" w:rsidP="00FF036D">
                            <w:pPr>
                              <w:pStyle w:val="BodyText"/>
                              <w:numPr>
                                <w:ilvl w:val="0"/>
                                <w:numId w:val="7"/>
                              </w:numPr>
                              <w:spacing w:before="0"/>
                              <w:ind w:right="110"/>
                              <w:contextualSpacing/>
                              <w:rPr>
                                <w:sz w:val="20"/>
                                <w:szCs w:val="20"/>
                              </w:rPr>
                            </w:pPr>
                            <w:r w:rsidRPr="00FF036D">
                              <w:rPr>
                                <w:sz w:val="20"/>
                                <w:szCs w:val="20"/>
                              </w:rPr>
                              <w:t xml:space="preserve">Founders as authority </w:t>
                            </w:r>
                          </w:p>
                          <w:p w14:paraId="17054D7C" w14:textId="77777777" w:rsidR="00FF036D" w:rsidRPr="00FF036D" w:rsidRDefault="00FF036D" w:rsidP="00FF036D">
                            <w:pPr>
                              <w:pStyle w:val="BodyText"/>
                              <w:numPr>
                                <w:ilvl w:val="0"/>
                                <w:numId w:val="7"/>
                              </w:numPr>
                              <w:spacing w:before="0"/>
                              <w:ind w:right="110"/>
                              <w:contextualSpacing/>
                              <w:rPr>
                                <w:sz w:val="20"/>
                                <w:szCs w:val="20"/>
                              </w:rPr>
                            </w:pPr>
                            <w:r w:rsidRPr="00FF036D">
                              <w:rPr>
                                <w:sz w:val="20"/>
                                <w:szCs w:val="20"/>
                              </w:rPr>
                              <w:t xml:space="preserve">Holy Texts as authority </w:t>
                            </w:r>
                          </w:p>
                          <w:p w14:paraId="1FFDC89F" w14:textId="623AB05F" w:rsidR="00FF036D" w:rsidRPr="00FF036D" w:rsidRDefault="00FF036D" w:rsidP="00FF036D">
                            <w:pPr>
                              <w:pStyle w:val="BodyText"/>
                              <w:numPr>
                                <w:ilvl w:val="0"/>
                                <w:numId w:val="7"/>
                              </w:numPr>
                              <w:spacing w:before="0"/>
                              <w:ind w:right="110"/>
                              <w:contextualSpacing/>
                              <w:rPr>
                                <w:sz w:val="20"/>
                                <w:szCs w:val="20"/>
                              </w:rPr>
                            </w:pPr>
                            <w:r w:rsidRPr="00FF036D">
                              <w:rPr>
                                <w:sz w:val="20"/>
                                <w:szCs w:val="20"/>
                              </w:rPr>
                              <w:t xml:space="preserve">Religious Leaders as authority </w:t>
                            </w:r>
                          </w:p>
                          <w:p w14:paraId="6D2BAB3E" w14:textId="77777777" w:rsidR="00FF036D" w:rsidRPr="00FF036D" w:rsidRDefault="00FF036D" w:rsidP="00FF036D">
                            <w:pPr>
                              <w:jc w:val="center"/>
                              <w:rPr>
                                <w:rFonts w:ascii="Aptos" w:hAnsi="Aptos" w:cstheme="minorHAnsi"/>
                                <w:sz w:val="18"/>
                                <w:szCs w:val="18"/>
                              </w:rPr>
                            </w:pPr>
                            <w:r w:rsidRPr="00FF036D">
                              <w:rPr>
                                <w:b/>
                                <w:bCs/>
                                <w:sz w:val="20"/>
                                <w:szCs w:val="20"/>
                              </w:rPr>
                              <w:t>Topics covered within the Y8 Islam module:</w:t>
                            </w:r>
                          </w:p>
                          <w:p w14:paraId="3F554B15" w14:textId="77777777" w:rsidR="00FF036D" w:rsidRPr="00FF036D" w:rsidRDefault="00FF036D" w:rsidP="00FF036D">
                            <w:pPr>
                              <w:pStyle w:val="BodyText"/>
                              <w:spacing w:before="0"/>
                              <w:ind w:left="128" w:right="108" w:firstLine="0"/>
                              <w:contextualSpacing/>
                              <w:rPr>
                                <w:b/>
                                <w:bCs/>
                                <w:sz w:val="20"/>
                                <w:szCs w:val="20"/>
                              </w:rPr>
                            </w:pPr>
                          </w:p>
                          <w:p w14:paraId="462E2B49"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Origins of Islam (Prophets and Nature of God)</w:t>
                            </w:r>
                          </w:p>
                          <w:p w14:paraId="743F745F"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Prophet Muhammad and the Revelation of the Quran </w:t>
                            </w:r>
                          </w:p>
                          <w:p w14:paraId="41604D15"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Key early events (The Hijrah and The Final Sermon)</w:t>
                            </w:r>
                          </w:p>
                          <w:p w14:paraId="267A001D"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The Sunni and Shia Split </w:t>
                            </w:r>
                          </w:p>
                          <w:p w14:paraId="31631813"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The Five Pillars of Islam </w:t>
                            </w:r>
                          </w:p>
                          <w:p w14:paraId="419F6BF1"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Ramadan and Eid-Al-Fitr</w:t>
                            </w:r>
                          </w:p>
                          <w:p w14:paraId="1BFCCAA1"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Shariah </w:t>
                            </w:r>
                          </w:p>
                          <w:p w14:paraId="4BF6404E"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Ethical study: Gender equality In Islam</w:t>
                            </w:r>
                          </w:p>
                          <w:p w14:paraId="3D75D9A7" w14:textId="77777777" w:rsidR="00FF036D" w:rsidRPr="00FF036D" w:rsidRDefault="00FF036D" w:rsidP="00FF036D">
                            <w:pPr>
                              <w:pStyle w:val="BodyText"/>
                              <w:spacing w:before="0"/>
                              <w:ind w:left="0" w:right="110" w:firstLine="0"/>
                              <w:contextualSpacing/>
                              <w:rPr>
                                <w:sz w:val="24"/>
                                <w:szCs w:val="24"/>
                              </w:rPr>
                            </w:pPr>
                          </w:p>
                          <w:p w14:paraId="793996FE" w14:textId="77777777" w:rsidR="00C01314" w:rsidRPr="00C01314" w:rsidRDefault="00C01314" w:rsidP="00C01314">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7"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CkMTmSBQIAAOUDAAAO&#10;AAAAAAAAAAAAAAAAAC4CAABkcnMvZTJvRG9jLnhtbFBLAQItABQABgAIAAAAIQB5LHWi4AAAAAwB&#10;AAAPAAAAAAAAAAAAAAAAAF8EAABkcnMvZG93bnJldi54bWxQSwUGAAAAAAQABADzAAAAbAUAAAAA&#10;" filled="f" strokecolor="#006fc0" strokeweight="1.5pt">
                <v:path arrowok="t"/>
                <v:textbox inset="0,0,0,0">
                  <w:txbxContent>
                    <w:p w14:paraId="55A3F46F" w14:textId="4F28DD34" w:rsidR="00FF036D" w:rsidRPr="00FF036D" w:rsidRDefault="00FF036D" w:rsidP="00FF036D">
                      <w:pPr>
                        <w:jc w:val="center"/>
                        <w:rPr>
                          <w:rFonts w:ascii="Aptos" w:hAnsi="Aptos" w:cstheme="minorHAnsi"/>
                          <w:sz w:val="18"/>
                          <w:szCs w:val="18"/>
                        </w:rPr>
                      </w:pPr>
                      <w:r w:rsidRPr="00FF036D">
                        <w:rPr>
                          <w:b/>
                          <w:bCs/>
                          <w:sz w:val="20"/>
                          <w:szCs w:val="20"/>
                        </w:rPr>
                        <w:t>Topics covered within the Y8 Religious Authority module:</w:t>
                      </w:r>
                    </w:p>
                    <w:p w14:paraId="0DE52CC1" w14:textId="77777777" w:rsidR="00FF036D" w:rsidRPr="00FF036D" w:rsidRDefault="00FF036D" w:rsidP="00FF036D">
                      <w:pPr>
                        <w:pStyle w:val="BodyText"/>
                        <w:spacing w:before="0"/>
                        <w:ind w:left="128" w:right="108" w:firstLine="0"/>
                        <w:contextualSpacing/>
                        <w:rPr>
                          <w:b/>
                          <w:bCs/>
                          <w:sz w:val="20"/>
                          <w:szCs w:val="20"/>
                        </w:rPr>
                      </w:pPr>
                    </w:p>
                    <w:p w14:paraId="2BF2A734" w14:textId="77777777" w:rsidR="00FF036D" w:rsidRPr="00FF036D" w:rsidRDefault="00FF036D" w:rsidP="00FF036D">
                      <w:pPr>
                        <w:pStyle w:val="BodyText"/>
                        <w:numPr>
                          <w:ilvl w:val="0"/>
                          <w:numId w:val="7"/>
                        </w:numPr>
                        <w:spacing w:before="0"/>
                        <w:ind w:right="110"/>
                        <w:contextualSpacing/>
                        <w:rPr>
                          <w:sz w:val="20"/>
                          <w:szCs w:val="20"/>
                        </w:rPr>
                      </w:pPr>
                      <w:r w:rsidRPr="00FF036D">
                        <w:rPr>
                          <w:sz w:val="20"/>
                          <w:szCs w:val="20"/>
                        </w:rPr>
                        <w:t xml:space="preserve">Founders as authority </w:t>
                      </w:r>
                    </w:p>
                    <w:p w14:paraId="17054D7C" w14:textId="77777777" w:rsidR="00FF036D" w:rsidRPr="00FF036D" w:rsidRDefault="00FF036D" w:rsidP="00FF036D">
                      <w:pPr>
                        <w:pStyle w:val="BodyText"/>
                        <w:numPr>
                          <w:ilvl w:val="0"/>
                          <w:numId w:val="7"/>
                        </w:numPr>
                        <w:spacing w:before="0"/>
                        <w:ind w:right="110"/>
                        <w:contextualSpacing/>
                        <w:rPr>
                          <w:sz w:val="20"/>
                          <w:szCs w:val="20"/>
                        </w:rPr>
                      </w:pPr>
                      <w:r w:rsidRPr="00FF036D">
                        <w:rPr>
                          <w:sz w:val="20"/>
                          <w:szCs w:val="20"/>
                        </w:rPr>
                        <w:t xml:space="preserve">Holy Texts as authority </w:t>
                      </w:r>
                    </w:p>
                    <w:p w14:paraId="1FFDC89F" w14:textId="623AB05F" w:rsidR="00FF036D" w:rsidRPr="00FF036D" w:rsidRDefault="00FF036D" w:rsidP="00FF036D">
                      <w:pPr>
                        <w:pStyle w:val="BodyText"/>
                        <w:numPr>
                          <w:ilvl w:val="0"/>
                          <w:numId w:val="7"/>
                        </w:numPr>
                        <w:spacing w:before="0"/>
                        <w:ind w:right="110"/>
                        <w:contextualSpacing/>
                        <w:rPr>
                          <w:sz w:val="20"/>
                          <w:szCs w:val="20"/>
                        </w:rPr>
                      </w:pPr>
                      <w:r w:rsidRPr="00FF036D">
                        <w:rPr>
                          <w:sz w:val="20"/>
                          <w:szCs w:val="20"/>
                        </w:rPr>
                        <w:t xml:space="preserve">Religious Leaders as authority </w:t>
                      </w:r>
                    </w:p>
                    <w:p w14:paraId="6D2BAB3E" w14:textId="77777777" w:rsidR="00FF036D" w:rsidRPr="00FF036D" w:rsidRDefault="00FF036D" w:rsidP="00FF036D">
                      <w:pPr>
                        <w:jc w:val="center"/>
                        <w:rPr>
                          <w:rFonts w:ascii="Aptos" w:hAnsi="Aptos" w:cstheme="minorHAnsi"/>
                          <w:sz w:val="18"/>
                          <w:szCs w:val="18"/>
                        </w:rPr>
                      </w:pPr>
                      <w:r w:rsidRPr="00FF036D">
                        <w:rPr>
                          <w:b/>
                          <w:bCs/>
                          <w:sz w:val="20"/>
                          <w:szCs w:val="20"/>
                        </w:rPr>
                        <w:t>Topics covered within the Y8 Islam module:</w:t>
                      </w:r>
                    </w:p>
                    <w:p w14:paraId="3F554B15" w14:textId="77777777" w:rsidR="00FF036D" w:rsidRPr="00FF036D" w:rsidRDefault="00FF036D" w:rsidP="00FF036D">
                      <w:pPr>
                        <w:pStyle w:val="BodyText"/>
                        <w:spacing w:before="0"/>
                        <w:ind w:left="128" w:right="108" w:firstLine="0"/>
                        <w:contextualSpacing/>
                        <w:rPr>
                          <w:b/>
                          <w:bCs/>
                          <w:sz w:val="20"/>
                          <w:szCs w:val="20"/>
                        </w:rPr>
                      </w:pPr>
                    </w:p>
                    <w:p w14:paraId="462E2B49"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Origins of Islam (Prophets and Nature of God)</w:t>
                      </w:r>
                    </w:p>
                    <w:p w14:paraId="743F745F"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Prophet Muhammad and the Revelation of the Quran </w:t>
                      </w:r>
                    </w:p>
                    <w:p w14:paraId="41604D15"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Key early events (The Hijrah and The Final Sermon)</w:t>
                      </w:r>
                    </w:p>
                    <w:p w14:paraId="267A001D"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The Sunni and Shia Split </w:t>
                      </w:r>
                    </w:p>
                    <w:p w14:paraId="31631813"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The Five Pillars of Islam </w:t>
                      </w:r>
                    </w:p>
                    <w:p w14:paraId="419F6BF1"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Ramadan and Eid-Al-Fitr</w:t>
                      </w:r>
                    </w:p>
                    <w:p w14:paraId="1BFCCAA1"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 xml:space="preserve">Shariah </w:t>
                      </w:r>
                    </w:p>
                    <w:p w14:paraId="4BF6404E" w14:textId="77777777" w:rsidR="00FF036D" w:rsidRPr="00FF036D" w:rsidRDefault="00FF036D" w:rsidP="00FF036D">
                      <w:pPr>
                        <w:pStyle w:val="BodyText"/>
                        <w:numPr>
                          <w:ilvl w:val="0"/>
                          <w:numId w:val="8"/>
                        </w:numPr>
                        <w:spacing w:before="0"/>
                        <w:ind w:right="110"/>
                        <w:contextualSpacing/>
                        <w:rPr>
                          <w:sz w:val="20"/>
                          <w:szCs w:val="20"/>
                        </w:rPr>
                      </w:pPr>
                      <w:r w:rsidRPr="00FF036D">
                        <w:rPr>
                          <w:sz w:val="20"/>
                          <w:szCs w:val="20"/>
                        </w:rPr>
                        <w:t>Ethical study: Gender equality In Islam</w:t>
                      </w:r>
                    </w:p>
                    <w:p w14:paraId="3D75D9A7" w14:textId="77777777" w:rsidR="00FF036D" w:rsidRPr="00FF036D" w:rsidRDefault="00FF036D" w:rsidP="00FF036D">
                      <w:pPr>
                        <w:pStyle w:val="BodyText"/>
                        <w:spacing w:before="0"/>
                        <w:ind w:left="0" w:right="110" w:firstLine="0"/>
                        <w:contextualSpacing/>
                        <w:rPr>
                          <w:sz w:val="24"/>
                          <w:szCs w:val="24"/>
                        </w:rPr>
                      </w:pPr>
                    </w:p>
                    <w:p w14:paraId="793996FE" w14:textId="77777777" w:rsidR="00C01314" w:rsidRPr="00C01314" w:rsidRDefault="00C01314" w:rsidP="00C01314">
                      <w:pPr>
                        <w:rPr>
                          <w:sz w:val="24"/>
                          <w:szCs w:val="24"/>
                        </w:rPr>
                      </w:pPr>
                    </w:p>
                  </w:txbxContent>
                </v:textbox>
                <w10:wrap type="tight" anchory="page"/>
                <w10:anchorlock/>
              </v:shape>
            </w:pict>
          </mc:Fallback>
        </mc:AlternateContent>
      </w:r>
    </w:p>
    <w:sectPr w:rsidR="007E7A9A" w:rsidRPr="00963235" w:rsidSect="008836BF">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A71D3" w14:textId="77777777" w:rsidR="00B4597E" w:rsidRDefault="00B4597E" w:rsidP="00A56EB3">
      <w:r>
        <w:separator/>
      </w:r>
    </w:p>
  </w:endnote>
  <w:endnote w:type="continuationSeparator" w:id="0">
    <w:p w14:paraId="6B5C05AA" w14:textId="77777777" w:rsidR="00B4597E" w:rsidRDefault="00B4597E"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33A1" w14:textId="77777777" w:rsidR="00B4597E" w:rsidRDefault="00B4597E" w:rsidP="00A56EB3">
      <w:r>
        <w:separator/>
      </w:r>
    </w:p>
  </w:footnote>
  <w:footnote w:type="continuationSeparator" w:id="0">
    <w:p w14:paraId="47AC6FE8" w14:textId="77777777" w:rsidR="00B4597E" w:rsidRDefault="00B4597E"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9E83" w14:textId="7C18D5D3" w:rsidR="00963235" w:rsidRPr="00605E59" w:rsidRDefault="00605E59">
    <w:pPr>
      <w:pStyle w:val="Header"/>
      <w:rPr>
        <w:lang w:val="en-US"/>
      </w:rPr>
    </w:pPr>
    <w:r>
      <w:rPr>
        <w:lang w:val="en-US"/>
      </w:rPr>
      <w:t>{</w:t>
    </w:r>
    <w:r w:rsidR="00FF036D">
      <w:rPr>
        <w:lang w:val="en-US"/>
      </w:rPr>
      <w:t>RE</w:t>
    </w:r>
    <w:r>
      <w:rPr>
        <w:lang w:val="en-US"/>
      </w:rPr>
      <w:t>} {Year</w:t>
    </w:r>
    <w:r w:rsidR="00FF036D">
      <w:rPr>
        <w:lang w:val="en-US"/>
      </w:rPr>
      <w:t xml:space="preserve"> 8</w:t>
    </w: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1B105A96"/>
    <w:multiLevelType w:val="hybridMultilevel"/>
    <w:tmpl w:val="D81402CE"/>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2" w15:restartNumberingAfterBreak="0">
    <w:nsid w:val="31CE5C57"/>
    <w:multiLevelType w:val="hybridMultilevel"/>
    <w:tmpl w:val="664E42A6"/>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3"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4C4A778E"/>
    <w:multiLevelType w:val="hybridMultilevel"/>
    <w:tmpl w:val="AF0E1DE2"/>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6"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7" w15:restartNumberingAfterBreak="0">
    <w:nsid w:val="68293CA0"/>
    <w:multiLevelType w:val="hybridMultilevel"/>
    <w:tmpl w:val="6C521D2E"/>
    <w:lvl w:ilvl="0" w:tplc="323C7094">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6"/>
  </w:num>
  <w:num w:numId="2" w16cid:durableId="260573218">
    <w:abstractNumId w:val="9"/>
  </w:num>
  <w:num w:numId="3" w16cid:durableId="642851343">
    <w:abstractNumId w:val="0"/>
  </w:num>
  <w:num w:numId="4" w16cid:durableId="1536237610">
    <w:abstractNumId w:val="8"/>
  </w:num>
  <w:num w:numId="5" w16cid:durableId="1594315588">
    <w:abstractNumId w:val="4"/>
  </w:num>
  <w:num w:numId="6" w16cid:durableId="889658603">
    <w:abstractNumId w:val="3"/>
  </w:num>
  <w:num w:numId="7" w16cid:durableId="621959018">
    <w:abstractNumId w:val="5"/>
  </w:num>
  <w:num w:numId="8" w16cid:durableId="249438317">
    <w:abstractNumId w:val="2"/>
  </w:num>
  <w:num w:numId="9" w16cid:durableId="2085255399">
    <w:abstractNumId w:val="1"/>
  </w:num>
  <w:num w:numId="10" w16cid:durableId="121534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6D"/>
    <w:rsid w:val="00005800"/>
    <w:rsid w:val="00013C6F"/>
    <w:rsid w:val="00014295"/>
    <w:rsid w:val="00052D1C"/>
    <w:rsid w:val="00057734"/>
    <w:rsid w:val="000952B7"/>
    <w:rsid w:val="000959F4"/>
    <w:rsid w:val="000A08C0"/>
    <w:rsid w:val="000B29EA"/>
    <w:rsid w:val="000C6ED7"/>
    <w:rsid w:val="000E1305"/>
    <w:rsid w:val="001159A7"/>
    <w:rsid w:val="0011706B"/>
    <w:rsid w:val="0011771D"/>
    <w:rsid w:val="001240D0"/>
    <w:rsid w:val="00140B0B"/>
    <w:rsid w:val="00141E18"/>
    <w:rsid w:val="00144303"/>
    <w:rsid w:val="00152894"/>
    <w:rsid w:val="00180D70"/>
    <w:rsid w:val="00187AE2"/>
    <w:rsid w:val="00190600"/>
    <w:rsid w:val="0019253B"/>
    <w:rsid w:val="001A0B3F"/>
    <w:rsid w:val="001A5929"/>
    <w:rsid w:val="001F0798"/>
    <w:rsid w:val="001F240B"/>
    <w:rsid w:val="00205363"/>
    <w:rsid w:val="00217B02"/>
    <w:rsid w:val="00220416"/>
    <w:rsid w:val="0022254B"/>
    <w:rsid w:val="002304F2"/>
    <w:rsid w:val="002429D5"/>
    <w:rsid w:val="00260AE5"/>
    <w:rsid w:val="002A4259"/>
    <w:rsid w:val="002B0819"/>
    <w:rsid w:val="002B5F3C"/>
    <w:rsid w:val="00304586"/>
    <w:rsid w:val="003075F9"/>
    <w:rsid w:val="00312E69"/>
    <w:rsid w:val="0031548D"/>
    <w:rsid w:val="00336CFD"/>
    <w:rsid w:val="00342E14"/>
    <w:rsid w:val="00345908"/>
    <w:rsid w:val="00391656"/>
    <w:rsid w:val="00396C41"/>
    <w:rsid w:val="003A0FA5"/>
    <w:rsid w:val="003A2CF7"/>
    <w:rsid w:val="003B25F3"/>
    <w:rsid w:val="003B2874"/>
    <w:rsid w:val="003B2D14"/>
    <w:rsid w:val="003C35D0"/>
    <w:rsid w:val="003D3ED1"/>
    <w:rsid w:val="003D5D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379F4"/>
    <w:rsid w:val="005428ED"/>
    <w:rsid w:val="00547D0C"/>
    <w:rsid w:val="00553F2D"/>
    <w:rsid w:val="00555BE4"/>
    <w:rsid w:val="00573845"/>
    <w:rsid w:val="00592FB3"/>
    <w:rsid w:val="00596C39"/>
    <w:rsid w:val="005A253C"/>
    <w:rsid w:val="005D5A54"/>
    <w:rsid w:val="005E6EC2"/>
    <w:rsid w:val="005F773D"/>
    <w:rsid w:val="00605E59"/>
    <w:rsid w:val="006175A2"/>
    <w:rsid w:val="0063425C"/>
    <w:rsid w:val="0067540E"/>
    <w:rsid w:val="00684212"/>
    <w:rsid w:val="006941E6"/>
    <w:rsid w:val="006A1013"/>
    <w:rsid w:val="006B064E"/>
    <w:rsid w:val="006B0903"/>
    <w:rsid w:val="006C5922"/>
    <w:rsid w:val="006C7CCD"/>
    <w:rsid w:val="006D11A1"/>
    <w:rsid w:val="00712746"/>
    <w:rsid w:val="00741063"/>
    <w:rsid w:val="00790728"/>
    <w:rsid w:val="007A1756"/>
    <w:rsid w:val="007A7916"/>
    <w:rsid w:val="007B59C9"/>
    <w:rsid w:val="007C288A"/>
    <w:rsid w:val="007D52D4"/>
    <w:rsid w:val="007E3453"/>
    <w:rsid w:val="007E42FD"/>
    <w:rsid w:val="007E637C"/>
    <w:rsid w:val="007E7A9A"/>
    <w:rsid w:val="007F2839"/>
    <w:rsid w:val="008009EB"/>
    <w:rsid w:val="00814702"/>
    <w:rsid w:val="00815FDE"/>
    <w:rsid w:val="00816FB7"/>
    <w:rsid w:val="00837408"/>
    <w:rsid w:val="00860100"/>
    <w:rsid w:val="00876098"/>
    <w:rsid w:val="008836BF"/>
    <w:rsid w:val="008A3246"/>
    <w:rsid w:val="008B0DD4"/>
    <w:rsid w:val="008B732D"/>
    <w:rsid w:val="008C3528"/>
    <w:rsid w:val="008E3D9C"/>
    <w:rsid w:val="00907299"/>
    <w:rsid w:val="00914FDD"/>
    <w:rsid w:val="00915E4C"/>
    <w:rsid w:val="00933307"/>
    <w:rsid w:val="00936595"/>
    <w:rsid w:val="00941C55"/>
    <w:rsid w:val="00963235"/>
    <w:rsid w:val="009745DC"/>
    <w:rsid w:val="009A25A5"/>
    <w:rsid w:val="009D26E9"/>
    <w:rsid w:val="009F0158"/>
    <w:rsid w:val="00A009C2"/>
    <w:rsid w:val="00A113C6"/>
    <w:rsid w:val="00A14071"/>
    <w:rsid w:val="00A34CC1"/>
    <w:rsid w:val="00A56EB3"/>
    <w:rsid w:val="00A664C0"/>
    <w:rsid w:val="00A96259"/>
    <w:rsid w:val="00AA7D20"/>
    <w:rsid w:val="00AD6FCF"/>
    <w:rsid w:val="00AF52DB"/>
    <w:rsid w:val="00AF7E1F"/>
    <w:rsid w:val="00B10B1D"/>
    <w:rsid w:val="00B40F8D"/>
    <w:rsid w:val="00B4597E"/>
    <w:rsid w:val="00B61765"/>
    <w:rsid w:val="00B62EDE"/>
    <w:rsid w:val="00B72A61"/>
    <w:rsid w:val="00B92CED"/>
    <w:rsid w:val="00B92D4A"/>
    <w:rsid w:val="00BA466F"/>
    <w:rsid w:val="00BC5F6C"/>
    <w:rsid w:val="00BE0D03"/>
    <w:rsid w:val="00BE6517"/>
    <w:rsid w:val="00BE6548"/>
    <w:rsid w:val="00BF2749"/>
    <w:rsid w:val="00BF6869"/>
    <w:rsid w:val="00C01314"/>
    <w:rsid w:val="00C05C8C"/>
    <w:rsid w:val="00C25405"/>
    <w:rsid w:val="00C27175"/>
    <w:rsid w:val="00C345F0"/>
    <w:rsid w:val="00C375D7"/>
    <w:rsid w:val="00C44DC3"/>
    <w:rsid w:val="00C60174"/>
    <w:rsid w:val="00C602F4"/>
    <w:rsid w:val="00C63F22"/>
    <w:rsid w:val="00C65B22"/>
    <w:rsid w:val="00C7126A"/>
    <w:rsid w:val="00C729F2"/>
    <w:rsid w:val="00C72D4E"/>
    <w:rsid w:val="00C770E4"/>
    <w:rsid w:val="00C77E3C"/>
    <w:rsid w:val="00C81939"/>
    <w:rsid w:val="00C948CB"/>
    <w:rsid w:val="00C951E0"/>
    <w:rsid w:val="00CD1931"/>
    <w:rsid w:val="00CE42D4"/>
    <w:rsid w:val="00CE49AE"/>
    <w:rsid w:val="00CF0030"/>
    <w:rsid w:val="00D214D6"/>
    <w:rsid w:val="00D279DC"/>
    <w:rsid w:val="00D471E1"/>
    <w:rsid w:val="00D606B1"/>
    <w:rsid w:val="00D66A9F"/>
    <w:rsid w:val="00D71898"/>
    <w:rsid w:val="00D92A99"/>
    <w:rsid w:val="00DA212E"/>
    <w:rsid w:val="00DB2B3D"/>
    <w:rsid w:val="00DE554E"/>
    <w:rsid w:val="00DE6190"/>
    <w:rsid w:val="00DF2F17"/>
    <w:rsid w:val="00DF4171"/>
    <w:rsid w:val="00E06741"/>
    <w:rsid w:val="00E2012F"/>
    <w:rsid w:val="00E20B31"/>
    <w:rsid w:val="00E5028E"/>
    <w:rsid w:val="00E54117"/>
    <w:rsid w:val="00E5490A"/>
    <w:rsid w:val="00E65045"/>
    <w:rsid w:val="00E83AA7"/>
    <w:rsid w:val="00EA0FD6"/>
    <w:rsid w:val="00EB3603"/>
    <w:rsid w:val="00EC5034"/>
    <w:rsid w:val="00EC7CD9"/>
    <w:rsid w:val="00EE150E"/>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52A0"/>
    <w:rsid w:val="00FD542F"/>
    <w:rsid w:val="00FD66D5"/>
    <w:rsid w:val="00FE5E8D"/>
    <w:rsid w:val="00FF036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C57CA"/>
  <w15:chartTrackingRefBased/>
  <w15:docId w15:val="{78F12D91-F178-4C42-A6F0-E1B118E3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assroom.thenational.academy/subjects-by-key-stage/key-stage-3/subjects/religious-education"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bc.co.uk/teach" TargetMode="External"/><Relationship Id="rId17" Type="http://schemas.openxmlformats.org/officeDocument/2006/relationships/hyperlink" Target="https://classroom.thenational.academy/subjects-by-key-stage/key-stage-3/subjects/religious-education" TargetMode="External"/><Relationship Id="rId2" Type="http://schemas.openxmlformats.org/officeDocument/2006/relationships/customXml" Target="../customXml/item2.xml"/><Relationship Id="rId16" Type="http://schemas.openxmlformats.org/officeDocument/2006/relationships/hyperlink" Target="https://www.bbc.co.uk/tea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bc.co.uk/bitesize/subjects/zmyb4wx" TargetMode="External"/><Relationship Id="rId5" Type="http://schemas.openxmlformats.org/officeDocument/2006/relationships/styles" Target="styles.xml"/><Relationship Id="rId15" Type="http://schemas.openxmlformats.org/officeDocument/2006/relationships/hyperlink" Target="https://www.bbc.co.uk/bitesize/subjects/zmyb4wx" TargetMode="External"/><Relationship Id="rId10" Type="http://schemas.openxmlformats.org/officeDocument/2006/relationships/hyperlink" Target="https://app.senecalearning.com/courses/logi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senecalearning.com/courses/log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alsh\Documents\Custom%20Office%20Templates\Update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5299c8d-3008-4a5c-b338-d22ae370e7dd" xsi:nil="true"/>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9CFB78-268C-46CA-9CD6-1005E5830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35299c8d-3008-4a5c-b338-d22ae370e7dd"/>
    <ds:schemaRef ds:uri="aec85117-56f8-48b6-ac55-a10e391da8c7"/>
  </ds:schemaRefs>
</ds:datastoreItem>
</file>

<file path=docProps/app.xml><?xml version="1.0" encoding="utf-8"?>
<Properties xmlns="http://schemas.openxmlformats.org/officeDocument/2006/extended-properties" xmlns:vt="http://schemas.openxmlformats.org/officeDocument/2006/docPropsVTypes">
  <Template>Updated Template</Template>
  <TotalTime>5</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 Walsh</dc:creator>
  <cp:keywords/>
  <dc:description/>
  <cp:lastModifiedBy>Ms Y Morris</cp:lastModifiedBy>
  <cp:revision>3</cp:revision>
  <dcterms:created xsi:type="dcterms:W3CDTF">2026-07-15T10:56:00Z</dcterms:created>
  <dcterms:modified xsi:type="dcterms:W3CDTF">2026-07-21T08:28:00Z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